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4E8F9" w14:textId="77777777" w:rsidR="003425F9" w:rsidRPr="00F07D07" w:rsidRDefault="003425F9" w:rsidP="003425F9">
      <w:pPr>
        <w:jc w:val="right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>ALLEGATO A</w:t>
      </w:r>
    </w:p>
    <w:p w14:paraId="6A0A85C6" w14:textId="77777777" w:rsidR="003425F9" w:rsidRPr="00F07D07" w:rsidRDefault="003425F9" w:rsidP="003425F9">
      <w:pPr>
        <w:jc w:val="both"/>
        <w:rPr>
          <w:rFonts w:ascii="Arial" w:hAnsi="Arial" w:cs="Arial"/>
          <w:b/>
          <w:sz w:val="20"/>
          <w:szCs w:val="20"/>
        </w:rPr>
      </w:pPr>
    </w:p>
    <w:p w14:paraId="30BAFDBC" w14:textId="77BABFA7" w:rsidR="003425F9" w:rsidRPr="00F07D07" w:rsidRDefault="003C7D83" w:rsidP="003425F9">
      <w:pPr>
        <w:jc w:val="both"/>
        <w:rPr>
          <w:rFonts w:ascii="Arial" w:hAnsi="Arial" w:cs="Arial"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 xml:space="preserve">DICHIARAZIONE DI </w:t>
      </w:r>
      <w:r w:rsidR="003425F9" w:rsidRPr="00F07D07">
        <w:rPr>
          <w:rFonts w:ascii="Arial" w:hAnsi="Arial" w:cs="Arial"/>
          <w:b/>
          <w:sz w:val="20"/>
          <w:szCs w:val="20"/>
        </w:rPr>
        <w:t>MANIFESTAZIONE D’INTERESSE</w:t>
      </w:r>
    </w:p>
    <w:p w14:paraId="10A4D1FE" w14:textId="77777777" w:rsidR="003425F9" w:rsidRPr="00F07D07" w:rsidRDefault="003425F9" w:rsidP="003425F9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1E18B5B2" w14:textId="66D75369" w:rsidR="003425F9" w:rsidRPr="00F07D07" w:rsidRDefault="003425F9" w:rsidP="003425F9">
      <w:pPr>
        <w:jc w:val="both"/>
        <w:rPr>
          <w:rFonts w:ascii="Arial" w:hAnsi="Arial" w:cs="Arial"/>
          <w:b/>
          <w:i/>
          <w:sz w:val="20"/>
          <w:szCs w:val="20"/>
        </w:rPr>
      </w:pPr>
      <w:r w:rsidRPr="00F07D07">
        <w:rPr>
          <w:rFonts w:ascii="Arial" w:hAnsi="Arial" w:cs="Arial"/>
          <w:b/>
          <w:i/>
          <w:sz w:val="20"/>
          <w:szCs w:val="20"/>
        </w:rPr>
        <w:t>La presente dichiarazione deve essere resa e firmata digitalmente, a pena di esclusione, dal legale rappresentante del concorrente</w:t>
      </w:r>
    </w:p>
    <w:p w14:paraId="3F1C6068" w14:textId="77777777" w:rsidR="003425F9" w:rsidRPr="00F07D07" w:rsidRDefault="003425F9" w:rsidP="003425F9">
      <w:pPr>
        <w:jc w:val="both"/>
        <w:rPr>
          <w:rFonts w:ascii="Arial" w:hAnsi="Arial" w:cs="Arial"/>
          <w:i/>
          <w:sz w:val="20"/>
          <w:szCs w:val="20"/>
        </w:rPr>
      </w:pPr>
      <w:r w:rsidRPr="00F07D07">
        <w:rPr>
          <w:rFonts w:ascii="Arial" w:hAnsi="Arial" w:cs="Arial"/>
          <w:i/>
          <w:sz w:val="20"/>
          <w:szCs w:val="20"/>
        </w:rPr>
        <w:t xml:space="preserve">La presente dichiarazione può essere resa e firmata digitalmente anche da un procuratore e/o institore del legale rappresentante con allegata, </w:t>
      </w:r>
      <w:r w:rsidRPr="00F07D07">
        <w:rPr>
          <w:rFonts w:ascii="Arial" w:hAnsi="Arial" w:cs="Arial"/>
          <w:i/>
          <w:sz w:val="20"/>
          <w:szCs w:val="20"/>
          <w:u w:val="single"/>
        </w:rPr>
        <w:t>a pena di esclusione</w:t>
      </w:r>
      <w:r w:rsidRPr="00F07D07">
        <w:rPr>
          <w:rFonts w:ascii="Arial" w:hAnsi="Arial" w:cs="Arial"/>
          <w:i/>
          <w:sz w:val="20"/>
          <w:szCs w:val="20"/>
        </w:rPr>
        <w:t>, copia conforme all’originale della relativa procura in formato digitale mediante scansione.</w:t>
      </w:r>
    </w:p>
    <w:p w14:paraId="4F1161CD" w14:textId="77777777" w:rsidR="003425F9" w:rsidRPr="00F07D07" w:rsidRDefault="003425F9" w:rsidP="003425F9">
      <w:pPr>
        <w:jc w:val="both"/>
        <w:rPr>
          <w:rFonts w:ascii="Arial" w:hAnsi="Arial" w:cs="Arial"/>
          <w:i/>
          <w:sz w:val="20"/>
          <w:szCs w:val="20"/>
        </w:rPr>
      </w:pPr>
      <w:r w:rsidRPr="00F07D07">
        <w:rPr>
          <w:rFonts w:ascii="Arial" w:hAnsi="Arial" w:cs="Arial"/>
          <w:i/>
          <w:sz w:val="20"/>
          <w:szCs w:val="20"/>
          <w:u w:val="single"/>
        </w:rPr>
        <w:t>Nel caso di raggruppamento temporaneo o consorzio ordinario costituiti</w:t>
      </w:r>
      <w:r w:rsidRPr="00F07D07">
        <w:rPr>
          <w:rFonts w:ascii="Arial" w:hAnsi="Arial" w:cs="Arial"/>
          <w:i/>
          <w:sz w:val="20"/>
          <w:szCs w:val="20"/>
        </w:rPr>
        <w:t xml:space="preserve">, la presente dichiarazione deve essere sottoscritta e firmata digitalmente, </w:t>
      </w:r>
      <w:r w:rsidRPr="00F07D07">
        <w:rPr>
          <w:rFonts w:ascii="Arial" w:hAnsi="Arial" w:cs="Arial"/>
          <w:i/>
          <w:sz w:val="20"/>
          <w:szCs w:val="20"/>
          <w:u w:val="single"/>
        </w:rPr>
        <w:t>a pena di esclusione</w:t>
      </w:r>
      <w:r w:rsidRPr="00F07D07">
        <w:rPr>
          <w:rFonts w:ascii="Arial" w:hAnsi="Arial" w:cs="Arial"/>
          <w:i/>
          <w:sz w:val="20"/>
          <w:szCs w:val="20"/>
        </w:rPr>
        <w:t xml:space="preserve">, </w:t>
      </w:r>
      <w:r w:rsidRPr="00F07D07">
        <w:rPr>
          <w:rFonts w:ascii="Arial" w:hAnsi="Arial" w:cs="Arial"/>
          <w:b/>
          <w:i/>
          <w:sz w:val="20"/>
          <w:szCs w:val="20"/>
        </w:rPr>
        <w:t>dalla mandataria/capofila</w:t>
      </w:r>
      <w:r w:rsidRPr="00F07D07">
        <w:rPr>
          <w:rFonts w:ascii="Arial" w:hAnsi="Arial" w:cs="Arial"/>
          <w:i/>
          <w:sz w:val="20"/>
          <w:szCs w:val="20"/>
        </w:rPr>
        <w:t>.</w:t>
      </w:r>
    </w:p>
    <w:p w14:paraId="3AF1D531" w14:textId="77777777" w:rsidR="003425F9" w:rsidRPr="00F07D07" w:rsidRDefault="003425F9" w:rsidP="003425F9">
      <w:pPr>
        <w:jc w:val="both"/>
        <w:rPr>
          <w:rFonts w:ascii="Arial" w:hAnsi="Arial" w:cs="Arial"/>
          <w:i/>
          <w:sz w:val="20"/>
          <w:szCs w:val="20"/>
          <w:u w:val="single"/>
        </w:rPr>
      </w:pPr>
      <w:r w:rsidRPr="00F07D07">
        <w:rPr>
          <w:rFonts w:ascii="Arial" w:hAnsi="Arial" w:cs="Arial"/>
          <w:i/>
          <w:sz w:val="20"/>
          <w:szCs w:val="20"/>
          <w:u w:val="single"/>
        </w:rPr>
        <w:t>Nel caso di raggruppamento temporaneo o consorzio ordinario non ancora costituiti</w:t>
      </w:r>
      <w:r w:rsidRPr="00F07D07">
        <w:rPr>
          <w:rFonts w:ascii="Arial" w:hAnsi="Arial" w:cs="Arial"/>
          <w:i/>
          <w:sz w:val="20"/>
          <w:szCs w:val="20"/>
        </w:rPr>
        <w:t xml:space="preserve">, la presente dichiarazione deve essere sottoscritta e firmata digitalmente </w:t>
      </w:r>
      <w:r w:rsidRPr="00F07D07">
        <w:rPr>
          <w:rFonts w:ascii="Arial" w:hAnsi="Arial" w:cs="Arial"/>
          <w:b/>
          <w:i/>
          <w:sz w:val="20"/>
          <w:szCs w:val="20"/>
        </w:rPr>
        <w:t>da tutti i soggetti che costituiranno il raggruppamento o il consorzio</w:t>
      </w:r>
      <w:r w:rsidRPr="00F07D07">
        <w:rPr>
          <w:rFonts w:ascii="Arial" w:hAnsi="Arial" w:cs="Arial"/>
          <w:i/>
          <w:sz w:val="20"/>
          <w:szCs w:val="20"/>
          <w:u w:val="single"/>
        </w:rPr>
        <w:t>,</w:t>
      </w:r>
      <w:r w:rsidRPr="00F07D07">
        <w:rPr>
          <w:rFonts w:ascii="Arial" w:hAnsi="Arial" w:cs="Arial"/>
          <w:i/>
          <w:sz w:val="20"/>
          <w:szCs w:val="20"/>
        </w:rPr>
        <w:t xml:space="preserve"> </w:t>
      </w:r>
      <w:r w:rsidRPr="00F07D07">
        <w:rPr>
          <w:rFonts w:ascii="Arial" w:hAnsi="Arial" w:cs="Arial"/>
          <w:i/>
          <w:sz w:val="20"/>
          <w:szCs w:val="20"/>
          <w:u w:val="single"/>
        </w:rPr>
        <w:t>a pena di esclusione.</w:t>
      </w:r>
    </w:p>
    <w:p w14:paraId="2B672BD5" w14:textId="77777777" w:rsidR="003425F9" w:rsidRPr="00F07D07" w:rsidRDefault="003425F9" w:rsidP="003425F9">
      <w:pPr>
        <w:widowControl w:val="0"/>
        <w:tabs>
          <w:tab w:val="left" w:pos="142"/>
          <w:tab w:val="left" w:pos="9214"/>
        </w:tabs>
        <w:autoSpaceDE w:val="0"/>
        <w:autoSpaceDN w:val="0"/>
        <w:adjustRightInd w:val="0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F07D07">
        <w:rPr>
          <w:rFonts w:ascii="Arial" w:hAnsi="Arial" w:cs="Arial"/>
          <w:i/>
          <w:color w:val="000000"/>
          <w:sz w:val="20"/>
          <w:szCs w:val="20"/>
          <w:u w:val="single"/>
        </w:rPr>
        <w:t xml:space="preserve">Nel caso di consorzi di cui all’art. 65, comma 2, lett. b, c) e d) del </w:t>
      </w:r>
      <w:proofErr w:type="spellStart"/>
      <w:r w:rsidRPr="00F07D07">
        <w:rPr>
          <w:rFonts w:ascii="Arial" w:hAnsi="Arial" w:cs="Arial"/>
          <w:i/>
          <w:color w:val="000000"/>
          <w:sz w:val="20"/>
          <w:szCs w:val="20"/>
          <w:u w:val="single"/>
        </w:rPr>
        <w:t>D.Lgs.</w:t>
      </w:r>
      <w:proofErr w:type="spellEnd"/>
      <w:r w:rsidRPr="00F07D07">
        <w:rPr>
          <w:rFonts w:ascii="Arial" w:hAnsi="Arial" w:cs="Arial"/>
          <w:i/>
          <w:color w:val="000000"/>
          <w:sz w:val="20"/>
          <w:szCs w:val="20"/>
          <w:u w:val="single"/>
        </w:rPr>
        <w:t xml:space="preserve"> 36/23, la presente dichiarazione deve essere sottoscritta</w:t>
      </w:r>
      <w:r w:rsidRPr="00F07D07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F07D07">
        <w:rPr>
          <w:rFonts w:ascii="Arial" w:hAnsi="Arial" w:cs="Arial"/>
          <w:b/>
          <w:i/>
          <w:color w:val="000000"/>
          <w:sz w:val="20"/>
          <w:szCs w:val="20"/>
        </w:rPr>
        <w:t>dal legale rappresentante del consorzio medesimo</w:t>
      </w:r>
      <w:r w:rsidRPr="00F07D07">
        <w:rPr>
          <w:rFonts w:ascii="Arial" w:hAnsi="Arial" w:cs="Arial"/>
          <w:i/>
          <w:color w:val="000000"/>
          <w:sz w:val="20"/>
          <w:szCs w:val="20"/>
        </w:rPr>
        <w:t>;</w:t>
      </w:r>
    </w:p>
    <w:p w14:paraId="71C6FBFD" w14:textId="77777777" w:rsidR="003425F9" w:rsidRPr="00F07D07" w:rsidRDefault="003425F9" w:rsidP="003425F9">
      <w:pPr>
        <w:jc w:val="both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i/>
          <w:sz w:val="20"/>
          <w:szCs w:val="20"/>
          <w:u w:val="single"/>
        </w:rPr>
        <w:t>N.B.</w:t>
      </w:r>
      <w:r w:rsidRPr="00F07D07">
        <w:rPr>
          <w:rFonts w:ascii="Arial" w:hAnsi="Arial" w:cs="Arial"/>
          <w:i/>
          <w:sz w:val="20"/>
          <w:szCs w:val="20"/>
        </w:rPr>
        <w:t xml:space="preserve"> Per i concorrenti non residenti in Italia, la presente dichiarazione può essere resa con documentazione idonea equivalente, secondo la legislazione dello Stato di appartenenza.</w:t>
      </w:r>
    </w:p>
    <w:p w14:paraId="79BE160A" w14:textId="2B5125C3" w:rsidR="003425F9" w:rsidRPr="00F07D07" w:rsidRDefault="003425F9" w:rsidP="003425F9">
      <w:pPr>
        <w:spacing w:before="120"/>
        <w:outlineLvl w:val="1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ab/>
      </w:r>
      <w:r w:rsidRPr="00F07D07">
        <w:rPr>
          <w:rFonts w:ascii="Arial" w:hAnsi="Arial" w:cs="Arial"/>
          <w:b/>
          <w:sz w:val="20"/>
          <w:szCs w:val="20"/>
        </w:rPr>
        <w:tab/>
      </w:r>
      <w:r w:rsidRPr="00F07D07">
        <w:rPr>
          <w:rFonts w:ascii="Arial" w:hAnsi="Arial" w:cs="Arial"/>
          <w:b/>
          <w:sz w:val="20"/>
          <w:szCs w:val="20"/>
        </w:rPr>
        <w:tab/>
      </w:r>
      <w:r w:rsidRPr="00F07D07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               </w:t>
      </w:r>
      <w:r w:rsidRPr="00F07D07">
        <w:rPr>
          <w:rFonts w:ascii="Arial" w:hAnsi="Arial" w:cs="Arial"/>
          <w:sz w:val="20"/>
          <w:szCs w:val="20"/>
        </w:rPr>
        <w:t>Spett.le</w:t>
      </w:r>
      <w:r w:rsidRPr="00F07D07">
        <w:rPr>
          <w:rFonts w:ascii="Arial" w:hAnsi="Arial" w:cs="Arial"/>
          <w:b/>
          <w:sz w:val="20"/>
          <w:szCs w:val="20"/>
        </w:rPr>
        <w:t xml:space="preserve"> </w:t>
      </w:r>
    </w:p>
    <w:p w14:paraId="0C6064AA" w14:textId="674ABC42" w:rsidR="003425F9" w:rsidRPr="00F07D07" w:rsidRDefault="003425F9" w:rsidP="003425F9">
      <w:pPr>
        <w:spacing w:before="120"/>
        <w:ind w:left="5664"/>
        <w:outlineLvl w:val="1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 xml:space="preserve">   </w:t>
      </w:r>
      <w:r w:rsidR="003E31DC">
        <w:rPr>
          <w:rFonts w:ascii="Arial" w:hAnsi="Arial" w:cs="Arial"/>
          <w:b/>
          <w:sz w:val="20"/>
          <w:szCs w:val="20"/>
        </w:rPr>
        <w:t xml:space="preserve"> </w:t>
      </w:r>
      <w:r w:rsidR="00CE3F30">
        <w:rPr>
          <w:rFonts w:ascii="Arial" w:hAnsi="Arial" w:cs="Arial"/>
          <w:b/>
          <w:sz w:val="20"/>
          <w:szCs w:val="20"/>
        </w:rPr>
        <w:tab/>
      </w:r>
      <w:r w:rsidR="003E31DC">
        <w:rPr>
          <w:rFonts w:ascii="Arial" w:hAnsi="Arial" w:cs="Arial"/>
          <w:b/>
          <w:sz w:val="20"/>
          <w:szCs w:val="20"/>
        </w:rPr>
        <w:t xml:space="preserve"> </w:t>
      </w:r>
      <w:r w:rsidRPr="00F07D07">
        <w:rPr>
          <w:rFonts w:ascii="Arial" w:hAnsi="Arial" w:cs="Arial"/>
          <w:b/>
          <w:sz w:val="20"/>
          <w:szCs w:val="20"/>
        </w:rPr>
        <w:t xml:space="preserve">AMIA Verona </w:t>
      </w:r>
      <w:proofErr w:type="spellStart"/>
      <w:r w:rsidRPr="00F07D07">
        <w:rPr>
          <w:rFonts w:ascii="Arial" w:hAnsi="Arial" w:cs="Arial"/>
          <w:b/>
          <w:sz w:val="20"/>
          <w:szCs w:val="20"/>
        </w:rPr>
        <w:t>SpA</w:t>
      </w:r>
      <w:proofErr w:type="spellEnd"/>
    </w:p>
    <w:p w14:paraId="690277F1" w14:textId="39252DB5" w:rsidR="003425F9" w:rsidRPr="00F07D07" w:rsidRDefault="003425F9" w:rsidP="003425F9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 xml:space="preserve">                 </w:t>
      </w:r>
      <w:r w:rsidR="00CE3F30">
        <w:rPr>
          <w:rFonts w:ascii="Arial" w:hAnsi="Arial" w:cs="Arial"/>
          <w:b/>
          <w:sz w:val="20"/>
          <w:szCs w:val="20"/>
        </w:rPr>
        <w:tab/>
      </w:r>
      <w:r w:rsidRPr="00F07D07">
        <w:rPr>
          <w:rFonts w:ascii="Arial" w:hAnsi="Arial" w:cs="Arial"/>
          <w:b/>
          <w:sz w:val="20"/>
          <w:szCs w:val="20"/>
        </w:rPr>
        <w:t xml:space="preserve"> Via Avesani, n.31</w:t>
      </w:r>
    </w:p>
    <w:p w14:paraId="1EC03C82" w14:textId="49D7B099" w:rsidR="003425F9" w:rsidRPr="00F07D07" w:rsidRDefault="003425F9" w:rsidP="003425F9">
      <w:pPr>
        <w:ind w:left="4248" w:firstLine="708"/>
        <w:rPr>
          <w:rFonts w:ascii="Arial" w:hAnsi="Arial" w:cs="Arial"/>
          <w:b/>
          <w:sz w:val="20"/>
          <w:szCs w:val="20"/>
        </w:rPr>
      </w:pPr>
      <w:r w:rsidRPr="00F07D07">
        <w:rPr>
          <w:rFonts w:ascii="Arial" w:hAnsi="Arial" w:cs="Arial"/>
          <w:b/>
          <w:sz w:val="20"/>
          <w:szCs w:val="20"/>
        </w:rPr>
        <w:t xml:space="preserve">                  </w:t>
      </w:r>
      <w:r w:rsidR="00CE3F30">
        <w:rPr>
          <w:rFonts w:ascii="Arial" w:hAnsi="Arial" w:cs="Arial"/>
          <w:b/>
          <w:sz w:val="20"/>
          <w:szCs w:val="20"/>
        </w:rPr>
        <w:tab/>
        <w:t xml:space="preserve"> </w:t>
      </w:r>
      <w:r w:rsidRPr="00F07D07">
        <w:rPr>
          <w:rFonts w:ascii="Arial" w:hAnsi="Arial" w:cs="Arial"/>
          <w:b/>
          <w:sz w:val="20"/>
          <w:szCs w:val="20"/>
        </w:rPr>
        <w:t xml:space="preserve">37135 – VERONA (VR)   </w:t>
      </w:r>
    </w:p>
    <w:p w14:paraId="4FDE068A" w14:textId="77777777" w:rsidR="003425F9" w:rsidRPr="00F07D07" w:rsidRDefault="003425F9" w:rsidP="003425F9">
      <w:pPr>
        <w:ind w:left="4248" w:firstLine="708"/>
        <w:rPr>
          <w:rFonts w:ascii="Arial" w:hAnsi="Arial" w:cs="Arial"/>
          <w:b/>
          <w:sz w:val="20"/>
          <w:szCs w:val="20"/>
        </w:rPr>
      </w:pPr>
    </w:p>
    <w:p w14:paraId="412712EF" w14:textId="77777777" w:rsidR="004F7ED7" w:rsidRDefault="004F7ED7" w:rsidP="00D84D1E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4F7ED7">
        <w:rPr>
          <w:rFonts w:ascii="Arial" w:hAnsi="Arial" w:cs="Arial"/>
          <w:b/>
          <w:bCs/>
          <w:sz w:val="20"/>
          <w:szCs w:val="20"/>
        </w:rPr>
        <w:t>INDAGINE DI MERCATO PER L’AFFIDAMENTO DEL SERVIZIO TRIENNALE DI CONSULENZA TECNICO-GIURIDICO-AMBIENTALE AZIENDALE SEDE AMIA VERONA SPA VIA BARTOLOMEO AVESANI 31 E CENTRI DI RACCOLTA GESTITI DALLA STESSA</w:t>
      </w:r>
    </w:p>
    <w:p w14:paraId="0CF6A2EE" w14:textId="12502F27" w:rsidR="003425F9" w:rsidRPr="005C1ACA" w:rsidRDefault="003425F9" w:rsidP="00D84D1E">
      <w:pPr>
        <w:jc w:val="both"/>
        <w:rPr>
          <w:rFonts w:ascii="Arial" w:hAnsi="Arial" w:cs="Arial"/>
          <w:b/>
          <w:sz w:val="20"/>
          <w:szCs w:val="20"/>
        </w:rPr>
      </w:pPr>
      <w:r w:rsidRPr="005C1ACA">
        <w:rPr>
          <w:rFonts w:ascii="Arial" w:hAnsi="Arial" w:cs="Arial"/>
          <w:b/>
          <w:bCs/>
          <w:color w:val="000000"/>
          <w:sz w:val="20"/>
          <w:szCs w:val="20"/>
        </w:rPr>
        <w:t>RUP DOTT.</w:t>
      </w:r>
      <w:r w:rsidR="004F7ED7">
        <w:rPr>
          <w:rFonts w:ascii="Arial" w:hAnsi="Arial" w:cs="Arial"/>
          <w:b/>
          <w:bCs/>
          <w:color w:val="000000"/>
          <w:sz w:val="20"/>
          <w:szCs w:val="20"/>
        </w:rPr>
        <w:t>SSA</w:t>
      </w:r>
      <w:r w:rsidRPr="005C1AC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4F7ED7">
        <w:rPr>
          <w:rFonts w:ascii="Arial" w:hAnsi="Arial" w:cs="Arial"/>
          <w:b/>
          <w:bCs/>
          <w:color w:val="000000"/>
          <w:sz w:val="20"/>
          <w:szCs w:val="20"/>
        </w:rPr>
        <w:t>NICOLETTA ARTUSO</w:t>
      </w:r>
    </w:p>
    <w:p w14:paraId="6CD54127" w14:textId="77777777" w:rsidR="003425F9" w:rsidRPr="00F07D07" w:rsidRDefault="003425F9" w:rsidP="003425F9">
      <w:pPr>
        <w:ind w:left="4248" w:firstLine="708"/>
        <w:rPr>
          <w:rFonts w:ascii="Arial" w:hAnsi="Arial" w:cs="Arial"/>
          <w:b/>
          <w:sz w:val="20"/>
          <w:szCs w:val="20"/>
        </w:rPr>
      </w:pPr>
    </w:p>
    <w:tbl>
      <w:tblPr>
        <w:tblW w:w="9781" w:type="dxa"/>
        <w:tblInd w:w="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3425F9" w:rsidRPr="00F07D07" w14:paraId="756373F6" w14:textId="77777777" w:rsidTr="00335BBB">
        <w:trPr>
          <w:trHeight w:val="403"/>
        </w:trPr>
        <w:tc>
          <w:tcPr>
            <w:tcW w:w="9781" w:type="dxa"/>
          </w:tcPr>
          <w:p w14:paraId="57766DE9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7D07">
              <w:rPr>
                <w:rFonts w:ascii="Arial" w:hAnsi="Arial" w:cs="Arial"/>
                <w:b/>
                <w:sz w:val="20"/>
                <w:szCs w:val="20"/>
              </w:rPr>
              <w:t>Il sottoscritto</w:t>
            </w:r>
          </w:p>
        </w:tc>
      </w:tr>
      <w:tr w:rsidR="003425F9" w:rsidRPr="00F07D07" w14:paraId="42E59695" w14:textId="77777777" w:rsidTr="00335BBB">
        <w:trPr>
          <w:trHeight w:val="403"/>
        </w:trPr>
        <w:tc>
          <w:tcPr>
            <w:tcW w:w="9781" w:type="dxa"/>
          </w:tcPr>
          <w:p w14:paraId="036488ED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Nato a                                                                                                        il</w:t>
            </w:r>
          </w:p>
        </w:tc>
      </w:tr>
      <w:tr w:rsidR="003425F9" w:rsidRPr="00F07D07" w14:paraId="1F99BB6A" w14:textId="77777777" w:rsidTr="00335BBB">
        <w:trPr>
          <w:trHeight w:val="403"/>
        </w:trPr>
        <w:tc>
          <w:tcPr>
            <w:tcW w:w="9781" w:type="dxa"/>
          </w:tcPr>
          <w:p w14:paraId="7CCEAB97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 xml:space="preserve">Residente in                                                 </w:t>
            </w:r>
            <w:proofErr w:type="gramStart"/>
            <w:r w:rsidRPr="00F07D07">
              <w:rPr>
                <w:rFonts w:ascii="Arial" w:hAnsi="Arial" w:cs="Arial"/>
                <w:sz w:val="20"/>
                <w:szCs w:val="20"/>
              </w:rPr>
              <w:t xml:space="preserve">   (</w:t>
            </w:r>
            <w:proofErr w:type="gramEnd"/>
            <w:r w:rsidRPr="00F07D07">
              <w:rPr>
                <w:rFonts w:ascii="Arial" w:hAnsi="Arial" w:cs="Arial"/>
                <w:sz w:val="20"/>
                <w:szCs w:val="20"/>
              </w:rPr>
              <w:t xml:space="preserve">         )   Via                                                         n.</w:t>
            </w:r>
          </w:p>
        </w:tc>
      </w:tr>
      <w:tr w:rsidR="003425F9" w:rsidRPr="00F07D07" w14:paraId="097DA64E" w14:textId="77777777" w:rsidTr="00335BBB">
        <w:trPr>
          <w:trHeight w:val="403"/>
        </w:trPr>
        <w:tc>
          <w:tcPr>
            <w:tcW w:w="9781" w:type="dxa"/>
          </w:tcPr>
          <w:p w14:paraId="67B79936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C.F.</w:t>
            </w:r>
          </w:p>
        </w:tc>
      </w:tr>
      <w:tr w:rsidR="003425F9" w:rsidRPr="00F07D07" w14:paraId="22D84B45" w14:textId="77777777" w:rsidTr="00335BBB">
        <w:trPr>
          <w:trHeight w:val="403"/>
        </w:trPr>
        <w:tc>
          <w:tcPr>
            <w:tcW w:w="9781" w:type="dxa"/>
          </w:tcPr>
          <w:p w14:paraId="3461B137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b/>
                <w:sz w:val="20"/>
                <w:szCs w:val="20"/>
              </w:rPr>
              <w:t>In qualità di</w:t>
            </w:r>
          </w:p>
        </w:tc>
      </w:tr>
      <w:tr w:rsidR="003425F9" w:rsidRPr="00F07D07" w14:paraId="1F9A6E90" w14:textId="77777777" w:rsidTr="00335BBB">
        <w:trPr>
          <w:trHeight w:val="403"/>
        </w:trPr>
        <w:tc>
          <w:tcPr>
            <w:tcW w:w="9781" w:type="dxa"/>
          </w:tcPr>
          <w:p w14:paraId="5ECC6A0F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07D07">
              <w:rPr>
                <w:rFonts w:ascii="Arial" w:hAnsi="Arial" w:cs="Arial"/>
                <w:b/>
                <w:sz w:val="20"/>
                <w:szCs w:val="20"/>
              </w:rPr>
              <w:t xml:space="preserve">Della ditta/impresa/società </w:t>
            </w:r>
          </w:p>
          <w:p w14:paraId="630DB30A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5F9" w:rsidRPr="00F07D07" w14:paraId="72406452" w14:textId="77777777" w:rsidTr="00335BBB">
        <w:trPr>
          <w:trHeight w:val="403"/>
        </w:trPr>
        <w:tc>
          <w:tcPr>
            <w:tcW w:w="9781" w:type="dxa"/>
          </w:tcPr>
          <w:p w14:paraId="02903B52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 xml:space="preserve">Con sede legale nel Comune di                                                                                                         </w:t>
            </w:r>
            <w:proofErr w:type="spellStart"/>
            <w:r w:rsidRPr="00F07D07">
              <w:rPr>
                <w:rFonts w:ascii="Arial" w:hAnsi="Arial" w:cs="Arial"/>
                <w:sz w:val="20"/>
                <w:szCs w:val="20"/>
              </w:rPr>
              <w:t>cap</w:t>
            </w:r>
            <w:proofErr w:type="spellEnd"/>
            <w:r w:rsidRPr="00F07D0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3425F9" w:rsidRPr="00F07D07" w14:paraId="0BEC00F0" w14:textId="77777777" w:rsidTr="00335BBB">
        <w:trPr>
          <w:trHeight w:val="403"/>
        </w:trPr>
        <w:tc>
          <w:tcPr>
            <w:tcW w:w="9781" w:type="dxa"/>
          </w:tcPr>
          <w:p w14:paraId="2B558C16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Via                                                                                            n.</w:t>
            </w:r>
          </w:p>
        </w:tc>
      </w:tr>
      <w:tr w:rsidR="003425F9" w:rsidRPr="00F07D07" w14:paraId="4B1A476C" w14:textId="77777777" w:rsidTr="00335BBB">
        <w:trPr>
          <w:trHeight w:val="403"/>
        </w:trPr>
        <w:tc>
          <w:tcPr>
            <w:tcW w:w="9781" w:type="dxa"/>
          </w:tcPr>
          <w:p w14:paraId="77EC9B99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Tel. n.                                                             P.IVA                                                      C.F.</w:t>
            </w:r>
          </w:p>
        </w:tc>
      </w:tr>
      <w:tr w:rsidR="003425F9" w:rsidRPr="00F07D07" w14:paraId="1E57480A" w14:textId="77777777" w:rsidTr="00335BBB">
        <w:trPr>
          <w:trHeight w:val="403"/>
        </w:trPr>
        <w:tc>
          <w:tcPr>
            <w:tcW w:w="9781" w:type="dxa"/>
          </w:tcPr>
          <w:p w14:paraId="4A32EA67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</w:tr>
      <w:tr w:rsidR="003425F9" w:rsidRPr="00F07D07" w14:paraId="05589466" w14:textId="77777777" w:rsidTr="00335BBB">
        <w:trPr>
          <w:trHeight w:val="403"/>
        </w:trPr>
        <w:tc>
          <w:tcPr>
            <w:tcW w:w="9781" w:type="dxa"/>
          </w:tcPr>
          <w:p w14:paraId="15735A36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07D07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</w:p>
        </w:tc>
      </w:tr>
      <w:tr w:rsidR="003425F9" w:rsidRPr="00F07D07" w14:paraId="211C20B7" w14:textId="77777777" w:rsidTr="00335BBB">
        <w:trPr>
          <w:trHeight w:val="403"/>
        </w:trPr>
        <w:tc>
          <w:tcPr>
            <w:tcW w:w="9781" w:type="dxa"/>
          </w:tcPr>
          <w:p w14:paraId="3241CB2C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>Referente per la gara Nome e Cognome</w:t>
            </w:r>
          </w:p>
        </w:tc>
      </w:tr>
      <w:tr w:rsidR="003425F9" w:rsidRPr="00F07D07" w14:paraId="144CBB0D" w14:textId="77777777" w:rsidTr="00335BBB">
        <w:trPr>
          <w:trHeight w:val="403"/>
        </w:trPr>
        <w:tc>
          <w:tcPr>
            <w:tcW w:w="9781" w:type="dxa"/>
          </w:tcPr>
          <w:p w14:paraId="4F1FDC21" w14:textId="77777777" w:rsidR="003425F9" w:rsidRPr="00F07D07" w:rsidRDefault="003425F9" w:rsidP="003425F9">
            <w:pPr>
              <w:tabs>
                <w:tab w:val="left" w:pos="708"/>
                <w:tab w:val="center" w:pos="4819"/>
                <w:tab w:val="right" w:pos="9638"/>
              </w:tabs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07D07">
              <w:rPr>
                <w:rFonts w:ascii="Arial" w:hAnsi="Arial" w:cs="Arial"/>
                <w:sz w:val="20"/>
                <w:szCs w:val="20"/>
              </w:rPr>
              <w:t xml:space="preserve">n. </w:t>
            </w:r>
            <w:proofErr w:type="spellStart"/>
            <w:r w:rsidRPr="00F07D07">
              <w:rPr>
                <w:rFonts w:ascii="Arial" w:hAnsi="Arial" w:cs="Arial"/>
                <w:sz w:val="20"/>
                <w:szCs w:val="20"/>
              </w:rPr>
              <w:t>cell</w:t>
            </w:r>
            <w:proofErr w:type="spellEnd"/>
            <w:r w:rsidRPr="00F07D0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5EB0AC20" w14:textId="77777777" w:rsidR="003425F9" w:rsidRPr="00F07D07" w:rsidRDefault="003425F9" w:rsidP="003425F9">
      <w:pPr>
        <w:jc w:val="center"/>
        <w:outlineLvl w:val="2"/>
        <w:rPr>
          <w:rFonts w:ascii="Arial" w:hAnsi="Arial" w:cs="Arial"/>
          <w:b/>
          <w:sz w:val="20"/>
          <w:szCs w:val="20"/>
        </w:rPr>
      </w:pPr>
    </w:p>
    <w:p w14:paraId="3AC82FA0" w14:textId="77777777" w:rsidR="003425F9" w:rsidRPr="005C1ACA" w:rsidRDefault="003425F9" w:rsidP="003425F9">
      <w:pPr>
        <w:jc w:val="center"/>
        <w:outlineLvl w:val="2"/>
        <w:rPr>
          <w:rFonts w:ascii="Arial" w:hAnsi="Arial" w:cs="Arial"/>
          <w:b/>
          <w:sz w:val="20"/>
          <w:szCs w:val="20"/>
        </w:rPr>
      </w:pPr>
    </w:p>
    <w:p w14:paraId="7C945246" w14:textId="5A2B4392" w:rsidR="00CD6C90" w:rsidRPr="00F07D07" w:rsidRDefault="003425F9" w:rsidP="004F7ED7">
      <w:pPr>
        <w:jc w:val="both"/>
        <w:rPr>
          <w:rFonts w:ascii="Arial" w:hAnsi="Arial" w:cs="Arial"/>
        </w:rPr>
      </w:pPr>
      <w:r w:rsidRPr="005C1ACA">
        <w:rPr>
          <w:rFonts w:ascii="Arial" w:hAnsi="Arial" w:cs="Arial"/>
          <w:bCs/>
          <w:sz w:val="20"/>
          <w:szCs w:val="20"/>
        </w:rPr>
        <w:t xml:space="preserve">Manifesta interesse allo svolgimento </w:t>
      </w:r>
      <w:r w:rsidR="003C7D83" w:rsidRPr="005C1ACA">
        <w:rPr>
          <w:rFonts w:ascii="Arial" w:hAnsi="Arial" w:cs="Arial"/>
          <w:bCs/>
          <w:sz w:val="20"/>
          <w:szCs w:val="20"/>
        </w:rPr>
        <w:t>del</w:t>
      </w:r>
      <w:r w:rsidRPr="005C1ACA">
        <w:rPr>
          <w:rFonts w:ascii="Arial" w:hAnsi="Arial" w:cs="Arial"/>
          <w:bCs/>
          <w:sz w:val="20"/>
          <w:szCs w:val="20"/>
        </w:rPr>
        <w:t xml:space="preserve"> servizio oggetto di indagine di mercato e, nel contempo, dichiara il possesso dei requisiti richiesti al </w:t>
      </w:r>
      <w:r w:rsidR="003C7D83" w:rsidRPr="005C1ACA">
        <w:rPr>
          <w:rFonts w:ascii="Arial" w:hAnsi="Arial" w:cs="Arial"/>
          <w:bCs/>
          <w:sz w:val="20"/>
          <w:szCs w:val="20"/>
        </w:rPr>
        <w:t>Titolo: Requisiti di partecipazione</w:t>
      </w:r>
      <w:r w:rsidR="004F7ED7">
        <w:rPr>
          <w:rFonts w:ascii="Arial" w:hAnsi="Arial" w:cs="Arial"/>
          <w:bCs/>
          <w:sz w:val="20"/>
          <w:szCs w:val="20"/>
        </w:rPr>
        <w:t>.</w:t>
      </w:r>
      <w:r w:rsidR="005D0D22" w:rsidRPr="00F07D07">
        <w:rPr>
          <w:rFonts w:ascii="Arial" w:eastAsiaTheme="minorEastAsia" w:hAnsi="Arial" w:cs="Arial"/>
          <w:b/>
          <w:noProof/>
        </w:rPr>
        <w:t xml:space="preserve">                              </w:t>
      </w:r>
    </w:p>
    <w:sectPr w:rsidR="00CD6C90" w:rsidRPr="00F07D07" w:rsidSect="00582D3E">
      <w:headerReference w:type="default" r:id="rId8"/>
      <w:footerReference w:type="default" r:id="rId9"/>
      <w:pgSz w:w="11906" w:h="16838"/>
      <w:pgMar w:top="90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31744" w14:textId="77777777" w:rsidR="00C84520" w:rsidRDefault="00C84520" w:rsidP="000C4ACA">
      <w:r>
        <w:separator/>
      </w:r>
    </w:p>
  </w:endnote>
  <w:endnote w:type="continuationSeparator" w:id="0">
    <w:p w14:paraId="299410B4" w14:textId="77777777" w:rsidR="00C84520" w:rsidRDefault="00C84520" w:rsidP="000C4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Aste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1B2D" w14:textId="77777777" w:rsidR="000C4ACA" w:rsidRDefault="000C4ACA">
    <w:pPr>
      <w:pStyle w:val="Pidipagina"/>
      <w:jc w:val="center"/>
      <w:rPr>
        <w:color w:val="5B9BD5" w:themeColor="accent1"/>
      </w:rPr>
    </w:pPr>
    <w:r>
      <w:rPr>
        <w:color w:val="5B9BD5" w:themeColor="accent1"/>
      </w:rPr>
      <w:t xml:space="preserve">Pag.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PAGE  \* Arabic  \* MERGEFORMAT</w:instrText>
    </w:r>
    <w:r>
      <w:rPr>
        <w:color w:val="5B9BD5" w:themeColor="accent1"/>
      </w:rPr>
      <w:fldChar w:fldCharType="separate"/>
    </w:r>
    <w:r w:rsidR="00F07D07">
      <w:rPr>
        <w:noProof/>
        <w:color w:val="5B9BD5" w:themeColor="accent1"/>
      </w:rPr>
      <w:t>6</w:t>
    </w:r>
    <w:r>
      <w:rPr>
        <w:color w:val="5B9BD5" w:themeColor="accent1"/>
      </w:rPr>
      <w:fldChar w:fldCharType="end"/>
    </w:r>
    <w:r>
      <w:rPr>
        <w:color w:val="5B9BD5" w:themeColor="accent1"/>
      </w:rPr>
      <w:t xml:space="preserve"> di </w:t>
    </w:r>
    <w:r>
      <w:rPr>
        <w:color w:val="5B9BD5" w:themeColor="accent1"/>
      </w:rPr>
      <w:fldChar w:fldCharType="begin"/>
    </w:r>
    <w:r>
      <w:rPr>
        <w:color w:val="5B9BD5" w:themeColor="accent1"/>
      </w:rPr>
      <w:instrText>NUMPAGES  \* Arabic  \* MERGEFORMAT</w:instrText>
    </w:r>
    <w:r>
      <w:rPr>
        <w:color w:val="5B9BD5" w:themeColor="accent1"/>
      </w:rPr>
      <w:fldChar w:fldCharType="separate"/>
    </w:r>
    <w:r w:rsidR="00F07D07">
      <w:rPr>
        <w:noProof/>
        <w:color w:val="5B9BD5" w:themeColor="accent1"/>
      </w:rPr>
      <w:t>6</w:t>
    </w:r>
    <w:r>
      <w:rPr>
        <w:color w:val="5B9BD5" w:themeColor="accent1"/>
      </w:rPr>
      <w:fldChar w:fldCharType="end"/>
    </w:r>
  </w:p>
  <w:p w14:paraId="618F561A" w14:textId="77777777" w:rsidR="000C4ACA" w:rsidRDefault="000C4A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44A85" w14:textId="77777777" w:rsidR="00C84520" w:rsidRDefault="00C84520" w:rsidP="000C4ACA">
      <w:r>
        <w:separator/>
      </w:r>
    </w:p>
  </w:footnote>
  <w:footnote w:type="continuationSeparator" w:id="0">
    <w:p w14:paraId="0F13E0F3" w14:textId="77777777" w:rsidR="00C84520" w:rsidRDefault="00C84520" w:rsidP="000C4A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77158" w14:textId="581A9A6B" w:rsidR="000C4ACA" w:rsidRDefault="007C057E" w:rsidP="000C4ACA">
    <w:pPr>
      <w:pStyle w:val="Intestazione"/>
    </w:pPr>
    <w:r>
      <w:rPr>
        <w:noProof/>
      </w:rPr>
      <w:drawing>
        <wp:inline distT="0" distB="0" distL="0" distR="0" wp14:anchorId="0FA2D1CB" wp14:editId="5CC4574B">
          <wp:extent cx="2486025" cy="857250"/>
          <wp:effectExtent l="0" t="0" r="952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3E7AD" w14:textId="77777777" w:rsidR="000C4ACA" w:rsidRDefault="000C4A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5F55"/>
    <w:multiLevelType w:val="hybridMultilevel"/>
    <w:tmpl w:val="D5EC5752"/>
    <w:lvl w:ilvl="0" w:tplc="D45080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E85E89"/>
    <w:multiLevelType w:val="hybridMultilevel"/>
    <w:tmpl w:val="8C1449D2"/>
    <w:lvl w:ilvl="0" w:tplc="8AB6CC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95755E"/>
    <w:multiLevelType w:val="hybridMultilevel"/>
    <w:tmpl w:val="B622C7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2457B"/>
    <w:multiLevelType w:val="multilevel"/>
    <w:tmpl w:val="79E6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F70EB"/>
    <w:multiLevelType w:val="hybridMultilevel"/>
    <w:tmpl w:val="6B16B6C8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161F5B25"/>
    <w:multiLevelType w:val="multilevel"/>
    <w:tmpl w:val="BE5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93084"/>
    <w:multiLevelType w:val="hybridMultilevel"/>
    <w:tmpl w:val="58D8D910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84333D"/>
    <w:multiLevelType w:val="multilevel"/>
    <w:tmpl w:val="D4EA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ED52DC"/>
    <w:multiLevelType w:val="hybridMultilevel"/>
    <w:tmpl w:val="0FD47392"/>
    <w:lvl w:ilvl="0" w:tplc="FFF883D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05006"/>
    <w:multiLevelType w:val="hybridMultilevel"/>
    <w:tmpl w:val="F3A0FD24"/>
    <w:lvl w:ilvl="0" w:tplc="8D8484C4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7656059"/>
    <w:multiLevelType w:val="multilevel"/>
    <w:tmpl w:val="C4EC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3774DA"/>
    <w:multiLevelType w:val="multilevel"/>
    <w:tmpl w:val="58320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A625F"/>
    <w:multiLevelType w:val="hybridMultilevel"/>
    <w:tmpl w:val="DBEC90A0"/>
    <w:lvl w:ilvl="0" w:tplc="DFD6C1C2">
      <w:start w:val="5"/>
      <w:numFmt w:val="decimal"/>
      <w:lvlText w:val="%1)"/>
      <w:lvlJc w:val="left"/>
      <w:pPr>
        <w:ind w:left="720" w:hanging="360"/>
      </w:pPr>
      <w:rPr>
        <w:rFonts w:hint="default"/>
        <w:strike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0631C"/>
    <w:multiLevelType w:val="hybridMultilevel"/>
    <w:tmpl w:val="28CED67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C6E5D57"/>
    <w:multiLevelType w:val="hybridMultilevel"/>
    <w:tmpl w:val="5E5A29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5D1D70"/>
    <w:multiLevelType w:val="hybridMultilevel"/>
    <w:tmpl w:val="622A6EBC"/>
    <w:lvl w:ilvl="0" w:tplc="0410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6" w15:restartNumberingAfterBreak="0">
    <w:nsid w:val="5395443A"/>
    <w:multiLevelType w:val="hybridMultilevel"/>
    <w:tmpl w:val="591E36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9F32AE"/>
    <w:multiLevelType w:val="multilevel"/>
    <w:tmpl w:val="CF5C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3F5968"/>
    <w:multiLevelType w:val="hybridMultilevel"/>
    <w:tmpl w:val="04F8DA7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B50E8"/>
    <w:multiLevelType w:val="multilevel"/>
    <w:tmpl w:val="56D6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1E5B9A"/>
    <w:multiLevelType w:val="hybridMultilevel"/>
    <w:tmpl w:val="5F5250EA"/>
    <w:lvl w:ilvl="0" w:tplc="ECF868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76C707C"/>
    <w:multiLevelType w:val="hybridMultilevel"/>
    <w:tmpl w:val="50A8D374"/>
    <w:lvl w:ilvl="0" w:tplc="E7A440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9C33DC3"/>
    <w:multiLevelType w:val="hybridMultilevel"/>
    <w:tmpl w:val="90E05676"/>
    <w:lvl w:ilvl="0" w:tplc="5FCEF2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D3303FC"/>
    <w:multiLevelType w:val="hybridMultilevel"/>
    <w:tmpl w:val="CAB86E6C"/>
    <w:lvl w:ilvl="0" w:tplc="0410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6DA10DF3"/>
    <w:multiLevelType w:val="hybridMultilevel"/>
    <w:tmpl w:val="50A8D374"/>
    <w:lvl w:ilvl="0" w:tplc="E7A440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F723BCE"/>
    <w:multiLevelType w:val="hybridMultilevel"/>
    <w:tmpl w:val="F89C1754"/>
    <w:lvl w:ilvl="0" w:tplc="C7D8312E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71755AF6"/>
    <w:multiLevelType w:val="hybridMultilevel"/>
    <w:tmpl w:val="7A3CB572"/>
    <w:lvl w:ilvl="0" w:tplc="6D20E7A6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83F0B"/>
    <w:multiLevelType w:val="hybridMultilevel"/>
    <w:tmpl w:val="5F5250EA"/>
    <w:lvl w:ilvl="0" w:tplc="ECF868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7B5536E4"/>
    <w:multiLevelType w:val="multilevel"/>
    <w:tmpl w:val="017C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C8B221C"/>
    <w:multiLevelType w:val="hybridMultilevel"/>
    <w:tmpl w:val="90E05676"/>
    <w:lvl w:ilvl="0" w:tplc="5FCEF2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F4379BC"/>
    <w:multiLevelType w:val="hybridMultilevel"/>
    <w:tmpl w:val="F48EB5A4"/>
    <w:lvl w:ilvl="0" w:tplc="0410000B">
      <w:start w:val="1"/>
      <w:numFmt w:val="bullet"/>
      <w:lvlText w:val=""/>
      <w:lvlJc w:val="left"/>
      <w:pPr>
        <w:ind w:left="10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5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6"/>
  </w:num>
  <w:num w:numId="3">
    <w:abstractNumId w:val="10"/>
  </w:num>
  <w:num w:numId="4">
    <w:abstractNumId w:val="18"/>
  </w:num>
  <w:num w:numId="5">
    <w:abstractNumId w:val="13"/>
  </w:num>
  <w:num w:numId="6">
    <w:abstractNumId w:val="12"/>
  </w:num>
  <w:num w:numId="7">
    <w:abstractNumId w:val="15"/>
  </w:num>
  <w:num w:numId="8">
    <w:abstractNumId w:val="1"/>
  </w:num>
  <w:num w:numId="9">
    <w:abstractNumId w:val="6"/>
  </w:num>
  <w:num w:numId="10">
    <w:abstractNumId w:val="8"/>
  </w:num>
  <w:num w:numId="11">
    <w:abstractNumId w:val="29"/>
  </w:num>
  <w:num w:numId="12">
    <w:abstractNumId w:val="22"/>
  </w:num>
  <w:num w:numId="13">
    <w:abstractNumId w:val="27"/>
  </w:num>
  <w:num w:numId="14">
    <w:abstractNumId w:val="24"/>
  </w:num>
  <w:num w:numId="15">
    <w:abstractNumId w:val="21"/>
  </w:num>
  <w:num w:numId="16">
    <w:abstractNumId w:val="9"/>
  </w:num>
  <w:num w:numId="17">
    <w:abstractNumId w:val="0"/>
  </w:num>
  <w:num w:numId="18">
    <w:abstractNumId w:val="4"/>
  </w:num>
  <w:num w:numId="19">
    <w:abstractNumId w:val="26"/>
  </w:num>
  <w:num w:numId="20">
    <w:abstractNumId w:val="20"/>
  </w:num>
  <w:num w:numId="21">
    <w:abstractNumId w:val="14"/>
  </w:num>
  <w:num w:numId="22">
    <w:abstractNumId w:val="28"/>
  </w:num>
  <w:num w:numId="23">
    <w:abstractNumId w:val="2"/>
  </w:num>
  <w:num w:numId="24">
    <w:abstractNumId w:val="17"/>
  </w:num>
  <w:num w:numId="25">
    <w:abstractNumId w:val="7"/>
  </w:num>
  <w:num w:numId="26">
    <w:abstractNumId w:val="11"/>
  </w:num>
  <w:num w:numId="27">
    <w:abstractNumId w:val="5"/>
  </w:num>
  <w:num w:numId="28">
    <w:abstractNumId w:val="3"/>
  </w:num>
  <w:num w:numId="29">
    <w:abstractNumId w:val="19"/>
  </w:num>
  <w:num w:numId="30">
    <w:abstractNumId w:val="25"/>
  </w:num>
  <w:num w:numId="31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1DD"/>
    <w:rsid w:val="00012C88"/>
    <w:rsid w:val="000221C1"/>
    <w:rsid w:val="00031846"/>
    <w:rsid w:val="00033D03"/>
    <w:rsid w:val="000343CA"/>
    <w:rsid w:val="000362F8"/>
    <w:rsid w:val="0004028D"/>
    <w:rsid w:val="00041FD2"/>
    <w:rsid w:val="000509F7"/>
    <w:rsid w:val="00052140"/>
    <w:rsid w:val="00056AE1"/>
    <w:rsid w:val="00057B70"/>
    <w:rsid w:val="00062190"/>
    <w:rsid w:val="00074FF7"/>
    <w:rsid w:val="0008395C"/>
    <w:rsid w:val="000875DF"/>
    <w:rsid w:val="0009065F"/>
    <w:rsid w:val="000A2E6A"/>
    <w:rsid w:val="000B4273"/>
    <w:rsid w:val="000C3C78"/>
    <w:rsid w:val="000C4ACA"/>
    <w:rsid w:val="000C7BF4"/>
    <w:rsid w:val="000D02B9"/>
    <w:rsid w:val="000E2EF1"/>
    <w:rsid w:val="000E3D0F"/>
    <w:rsid w:val="000E4A89"/>
    <w:rsid w:val="000E4EBB"/>
    <w:rsid w:val="000F03DA"/>
    <w:rsid w:val="000F2AE9"/>
    <w:rsid w:val="000F5F06"/>
    <w:rsid w:val="000F7D6D"/>
    <w:rsid w:val="00101A9E"/>
    <w:rsid w:val="00104005"/>
    <w:rsid w:val="001047B0"/>
    <w:rsid w:val="00106355"/>
    <w:rsid w:val="00115ADD"/>
    <w:rsid w:val="001165BF"/>
    <w:rsid w:val="00122034"/>
    <w:rsid w:val="00131DA7"/>
    <w:rsid w:val="00143143"/>
    <w:rsid w:val="001440A0"/>
    <w:rsid w:val="00147221"/>
    <w:rsid w:val="001475D8"/>
    <w:rsid w:val="00165C95"/>
    <w:rsid w:val="00171EF1"/>
    <w:rsid w:val="001776FE"/>
    <w:rsid w:val="00180E1B"/>
    <w:rsid w:val="001812F6"/>
    <w:rsid w:val="00182822"/>
    <w:rsid w:val="00185E42"/>
    <w:rsid w:val="00191436"/>
    <w:rsid w:val="00197641"/>
    <w:rsid w:val="001A6C5B"/>
    <w:rsid w:val="001B48C2"/>
    <w:rsid w:val="001C2EC8"/>
    <w:rsid w:val="001C7EFB"/>
    <w:rsid w:val="001D1B05"/>
    <w:rsid w:val="001D5FB0"/>
    <w:rsid w:val="001E208C"/>
    <w:rsid w:val="001E3F97"/>
    <w:rsid w:val="001E4218"/>
    <w:rsid w:val="001E6C1B"/>
    <w:rsid w:val="00207F24"/>
    <w:rsid w:val="002122C5"/>
    <w:rsid w:val="00212635"/>
    <w:rsid w:val="00217CED"/>
    <w:rsid w:val="00224C2B"/>
    <w:rsid w:val="002256F6"/>
    <w:rsid w:val="002301B6"/>
    <w:rsid w:val="00236FB8"/>
    <w:rsid w:val="002371D2"/>
    <w:rsid w:val="00242E00"/>
    <w:rsid w:val="00246D79"/>
    <w:rsid w:val="0025412E"/>
    <w:rsid w:val="00254217"/>
    <w:rsid w:val="0025570A"/>
    <w:rsid w:val="00276041"/>
    <w:rsid w:val="0027781F"/>
    <w:rsid w:val="002779A2"/>
    <w:rsid w:val="00290870"/>
    <w:rsid w:val="00293783"/>
    <w:rsid w:val="0029457B"/>
    <w:rsid w:val="002A3071"/>
    <w:rsid w:val="002A6C51"/>
    <w:rsid w:val="002B09B1"/>
    <w:rsid w:val="002B11D5"/>
    <w:rsid w:val="002B4E6F"/>
    <w:rsid w:val="002C0BB4"/>
    <w:rsid w:val="002C34F7"/>
    <w:rsid w:val="002D6A68"/>
    <w:rsid w:val="002D77CD"/>
    <w:rsid w:val="002E13D0"/>
    <w:rsid w:val="002E1FAB"/>
    <w:rsid w:val="002E3113"/>
    <w:rsid w:val="002E6921"/>
    <w:rsid w:val="003065AC"/>
    <w:rsid w:val="00311172"/>
    <w:rsid w:val="003138E7"/>
    <w:rsid w:val="00313919"/>
    <w:rsid w:val="00316EAB"/>
    <w:rsid w:val="00317288"/>
    <w:rsid w:val="00324D8E"/>
    <w:rsid w:val="00326500"/>
    <w:rsid w:val="003425F9"/>
    <w:rsid w:val="00344B8A"/>
    <w:rsid w:val="00350AD1"/>
    <w:rsid w:val="00352521"/>
    <w:rsid w:val="00362C3D"/>
    <w:rsid w:val="003711DA"/>
    <w:rsid w:val="00371990"/>
    <w:rsid w:val="00374235"/>
    <w:rsid w:val="003746B8"/>
    <w:rsid w:val="0038392C"/>
    <w:rsid w:val="003841CA"/>
    <w:rsid w:val="00384890"/>
    <w:rsid w:val="00394F31"/>
    <w:rsid w:val="003A654F"/>
    <w:rsid w:val="003B3CFF"/>
    <w:rsid w:val="003B3E2A"/>
    <w:rsid w:val="003B7993"/>
    <w:rsid w:val="003C30BE"/>
    <w:rsid w:val="003C3781"/>
    <w:rsid w:val="003C604C"/>
    <w:rsid w:val="003C7D83"/>
    <w:rsid w:val="003D1026"/>
    <w:rsid w:val="003D5529"/>
    <w:rsid w:val="003E0CEA"/>
    <w:rsid w:val="003E2964"/>
    <w:rsid w:val="003E31DC"/>
    <w:rsid w:val="003E3836"/>
    <w:rsid w:val="003E7B94"/>
    <w:rsid w:val="004001CE"/>
    <w:rsid w:val="00400D65"/>
    <w:rsid w:val="00401268"/>
    <w:rsid w:val="004049D8"/>
    <w:rsid w:val="00410C39"/>
    <w:rsid w:val="004145C5"/>
    <w:rsid w:val="00422B19"/>
    <w:rsid w:val="00425C90"/>
    <w:rsid w:val="00431983"/>
    <w:rsid w:val="004347AF"/>
    <w:rsid w:val="0044085B"/>
    <w:rsid w:val="00441EF8"/>
    <w:rsid w:val="00441F49"/>
    <w:rsid w:val="004429F2"/>
    <w:rsid w:val="00444EA9"/>
    <w:rsid w:val="0044552D"/>
    <w:rsid w:val="004512BC"/>
    <w:rsid w:val="00451B97"/>
    <w:rsid w:val="00453BB0"/>
    <w:rsid w:val="00456C72"/>
    <w:rsid w:val="004758EE"/>
    <w:rsid w:val="00480624"/>
    <w:rsid w:val="004942C7"/>
    <w:rsid w:val="00494EB1"/>
    <w:rsid w:val="0049601E"/>
    <w:rsid w:val="004A37A5"/>
    <w:rsid w:val="004B735C"/>
    <w:rsid w:val="004D1643"/>
    <w:rsid w:val="004D1925"/>
    <w:rsid w:val="004D4AFA"/>
    <w:rsid w:val="004E2E35"/>
    <w:rsid w:val="004E3BCD"/>
    <w:rsid w:val="004E515F"/>
    <w:rsid w:val="004E7F72"/>
    <w:rsid w:val="004F2815"/>
    <w:rsid w:val="004F60B3"/>
    <w:rsid w:val="004F750C"/>
    <w:rsid w:val="004F7ED7"/>
    <w:rsid w:val="00510386"/>
    <w:rsid w:val="00512452"/>
    <w:rsid w:val="00512EDD"/>
    <w:rsid w:val="00517146"/>
    <w:rsid w:val="0052039C"/>
    <w:rsid w:val="00520BFD"/>
    <w:rsid w:val="005217A7"/>
    <w:rsid w:val="00526167"/>
    <w:rsid w:val="00527E62"/>
    <w:rsid w:val="005311DD"/>
    <w:rsid w:val="005318A5"/>
    <w:rsid w:val="00535ED4"/>
    <w:rsid w:val="00536A1C"/>
    <w:rsid w:val="00537FB6"/>
    <w:rsid w:val="005401B1"/>
    <w:rsid w:val="00540B69"/>
    <w:rsid w:val="005571C8"/>
    <w:rsid w:val="005576AC"/>
    <w:rsid w:val="00565EE8"/>
    <w:rsid w:val="00570BDA"/>
    <w:rsid w:val="005764FE"/>
    <w:rsid w:val="00577D73"/>
    <w:rsid w:val="00577F27"/>
    <w:rsid w:val="00580A46"/>
    <w:rsid w:val="00582D3E"/>
    <w:rsid w:val="00591E08"/>
    <w:rsid w:val="00593071"/>
    <w:rsid w:val="005A037B"/>
    <w:rsid w:val="005A0DF2"/>
    <w:rsid w:val="005A18A0"/>
    <w:rsid w:val="005A21C3"/>
    <w:rsid w:val="005A369D"/>
    <w:rsid w:val="005A69E6"/>
    <w:rsid w:val="005B1DA5"/>
    <w:rsid w:val="005B419A"/>
    <w:rsid w:val="005C1ACA"/>
    <w:rsid w:val="005C3529"/>
    <w:rsid w:val="005D0D22"/>
    <w:rsid w:val="005D0FD5"/>
    <w:rsid w:val="005E09D4"/>
    <w:rsid w:val="005E5BE8"/>
    <w:rsid w:val="005F25D4"/>
    <w:rsid w:val="005F2FBC"/>
    <w:rsid w:val="005F4B04"/>
    <w:rsid w:val="005F6812"/>
    <w:rsid w:val="005F749C"/>
    <w:rsid w:val="005F7655"/>
    <w:rsid w:val="006009AD"/>
    <w:rsid w:val="00610847"/>
    <w:rsid w:val="00612178"/>
    <w:rsid w:val="006164ED"/>
    <w:rsid w:val="006241D3"/>
    <w:rsid w:val="006255E7"/>
    <w:rsid w:val="0062677B"/>
    <w:rsid w:val="006300D9"/>
    <w:rsid w:val="00636F02"/>
    <w:rsid w:val="0064059A"/>
    <w:rsid w:val="00642899"/>
    <w:rsid w:val="00642B65"/>
    <w:rsid w:val="00646C0A"/>
    <w:rsid w:val="00647EC5"/>
    <w:rsid w:val="00651BDD"/>
    <w:rsid w:val="00663ADC"/>
    <w:rsid w:val="006648D9"/>
    <w:rsid w:val="00664D79"/>
    <w:rsid w:val="00665CD4"/>
    <w:rsid w:val="00674B02"/>
    <w:rsid w:val="00674C70"/>
    <w:rsid w:val="0067588A"/>
    <w:rsid w:val="00680108"/>
    <w:rsid w:val="006827B9"/>
    <w:rsid w:val="00687F27"/>
    <w:rsid w:val="006902FF"/>
    <w:rsid w:val="00692437"/>
    <w:rsid w:val="00694AD3"/>
    <w:rsid w:val="006954B9"/>
    <w:rsid w:val="006A5565"/>
    <w:rsid w:val="006A5A91"/>
    <w:rsid w:val="006B54E7"/>
    <w:rsid w:val="006B5852"/>
    <w:rsid w:val="006B6EA7"/>
    <w:rsid w:val="006D5A3A"/>
    <w:rsid w:val="006D5F35"/>
    <w:rsid w:val="006E1C42"/>
    <w:rsid w:val="006E56AC"/>
    <w:rsid w:val="006E5ED8"/>
    <w:rsid w:val="006F0C01"/>
    <w:rsid w:val="006F1F93"/>
    <w:rsid w:val="007021A9"/>
    <w:rsid w:val="007057A1"/>
    <w:rsid w:val="007100AC"/>
    <w:rsid w:val="00711923"/>
    <w:rsid w:val="00716605"/>
    <w:rsid w:val="00725020"/>
    <w:rsid w:val="007256B9"/>
    <w:rsid w:val="007276B0"/>
    <w:rsid w:val="00745FBD"/>
    <w:rsid w:val="00752D57"/>
    <w:rsid w:val="00757A90"/>
    <w:rsid w:val="00760251"/>
    <w:rsid w:val="00770658"/>
    <w:rsid w:val="00787633"/>
    <w:rsid w:val="007877EE"/>
    <w:rsid w:val="007932AD"/>
    <w:rsid w:val="007955D0"/>
    <w:rsid w:val="00797225"/>
    <w:rsid w:val="00797507"/>
    <w:rsid w:val="007A10FA"/>
    <w:rsid w:val="007A4D42"/>
    <w:rsid w:val="007B2BE8"/>
    <w:rsid w:val="007B5168"/>
    <w:rsid w:val="007C057E"/>
    <w:rsid w:val="007D263E"/>
    <w:rsid w:val="007D6548"/>
    <w:rsid w:val="007E0EB5"/>
    <w:rsid w:val="007E42CB"/>
    <w:rsid w:val="007F0E22"/>
    <w:rsid w:val="007F1BC1"/>
    <w:rsid w:val="007F6563"/>
    <w:rsid w:val="007F784F"/>
    <w:rsid w:val="007F7D97"/>
    <w:rsid w:val="00801AFE"/>
    <w:rsid w:val="00811C2C"/>
    <w:rsid w:val="0081450B"/>
    <w:rsid w:val="008201B5"/>
    <w:rsid w:val="00825E14"/>
    <w:rsid w:val="008271FA"/>
    <w:rsid w:val="00827A9F"/>
    <w:rsid w:val="00827C71"/>
    <w:rsid w:val="008352FE"/>
    <w:rsid w:val="00840441"/>
    <w:rsid w:val="00842B0D"/>
    <w:rsid w:val="00842DFF"/>
    <w:rsid w:val="00855005"/>
    <w:rsid w:val="008566E2"/>
    <w:rsid w:val="0085741F"/>
    <w:rsid w:val="008600C7"/>
    <w:rsid w:val="0086698F"/>
    <w:rsid w:val="008805AF"/>
    <w:rsid w:val="00883843"/>
    <w:rsid w:val="00884F6A"/>
    <w:rsid w:val="00886D14"/>
    <w:rsid w:val="00893F3C"/>
    <w:rsid w:val="0089568E"/>
    <w:rsid w:val="008A5EE5"/>
    <w:rsid w:val="008B5DA6"/>
    <w:rsid w:val="008B7151"/>
    <w:rsid w:val="008C5678"/>
    <w:rsid w:val="008D188C"/>
    <w:rsid w:val="008E40A8"/>
    <w:rsid w:val="008E6770"/>
    <w:rsid w:val="008F0F93"/>
    <w:rsid w:val="008F2292"/>
    <w:rsid w:val="008F256A"/>
    <w:rsid w:val="0090050E"/>
    <w:rsid w:val="00903774"/>
    <w:rsid w:val="00904025"/>
    <w:rsid w:val="0093288C"/>
    <w:rsid w:val="009340F1"/>
    <w:rsid w:val="009402B8"/>
    <w:rsid w:val="009443C8"/>
    <w:rsid w:val="00944704"/>
    <w:rsid w:val="009504A5"/>
    <w:rsid w:val="00950D18"/>
    <w:rsid w:val="00962C6B"/>
    <w:rsid w:val="00964A0E"/>
    <w:rsid w:val="009659DC"/>
    <w:rsid w:val="009667D3"/>
    <w:rsid w:val="009674D3"/>
    <w:rsid w:val="00973428"/>
    <w:rsid w:val="00984B2C"/>
    <w:rsid w:val="009850A9"/>
    <w:rsid w:val="00991786"/>
    <w:rsid w:val="009945A3"/>
    <w:rsid w:val="00995AC1"/>
    <w:rsid w:val="009A6953"/>
    <w:rsid w:val="009B3A26"/>
    <w:rsid w:val="009B48C9"/>
    <w:rsid w:val="009C1FE8"/>
    <w:rsid w:val="009C2A32"/>
    <w:rsid w:val="009C63AB"/>
    <w:rsid w:val="009D7345"/>
    <w:rsid w:val="009E63C9"/>
    <w:rsid w:val="009F5A24"/>
    <w:rsid w:val="009F61C2"/>
    <w:rsid w:val="00A010E5"/>
    <w:rsid w:val="00A10238"/>
    <w:rsid w:val="00A154B4"/>
    <w:rsid w:val="00A17E37"/>
    <w:rsid w:val="00A2116E"/>
    <w:rsid w:val="00A231A3"/>
    <w:rsid w:val="00A4331E"/>
    <w:rsid w:val="00A465D5"/>
    <w:rsid w:val="00A51F1A"/>
    <w:rsid w:val="00A53B01"/>
    <w:rsid w:val="00A53E67"/>
    <w:rsid w:val="00A60E67"/>
    <w:rsid w:val="00A66AA3"/>
    <w:rsid w:val="00A7519D"/>
    <w:rsid w:val="00A93CA2"/>
    <w:rsid w:val="00A95159"/>
    <w:rsid w:val="00AA16A8"/>
    <w:rsid w:val="00AA4F2D"/>
    <w:rsid w:val="00AB265A"/>
    <w:rsid w:val="00AB2E55"/>
    <w:rsid w:val="00AB7C65"/>
    <w:rsid w:val="00AC0D42"/>
    <w:rsid w:val="00AC1319"/>
    <w:rsid w:val="00AC23E6"/>
    <w:rsid w:val="00AC6856"/>
    <w:rsid w:val="00AD4E9E"/>
    <w:rsid w:val="00AE1067"/>
    <w:rsid w:val="00AE2EE2"/>
    <w:rsid w:val="00AF133E"/>
    <w:rsid w:val="00AF1BA8"/>
    <w:rsid w:val="00AF2A12"/>
    <w:rsid w:val="00AF398F"/>
    <w:rsid w:val="00B02813"/>
    <w:rsid w:val="00B06697"/>
    <w:rsid w:val="00B1021F"/>
    <w:rsid w:val="00B10460"/>
    <w:rsid w:val="00B179E9"/>
    <w:rsid w:val="00B2067C"/>
    <w:rsid w:val="00B229EA"/>
    <w:rsid w:val="00B23B7F"/>
    <w:rsid w:val="00B2443F"/>
    <w:rsid w:val="00B26F3B"/>
    <w:rsid w:val="00B4766C"/>
    <w:rsid w:val="00B513E6"/>
    <w:rsid w:val="00B5267B"/>
    <w:rsid w:val="00B52A65"/>
    <w:rsid w:val="00B540D1"/>
    <w:rsid w:val="00B554A8"/>
    <w:rsid w:val="00B619DB"/>
    <w:rsid w:val="00B61B0E"/>
    <w:rsid w:val="00B81AD8"/>
    <w:rsid w:val="00B83943"/>
    <w:rsid w:val="00B94800"/>
    <w:rsid w:val="00BA0EEC"/>
    <w:rsid w:val="00BA1C9B"/>
    <w:rsid w:val="00BA5D1C"/>
    <w:rsid w:val="00BB0C2D"/>
    <w:rsid w:val="00BB359F"/>
    <w:rsid w:val="00BB62D2"/>
    <w:rsid w:val="00BB65BF"/>
    <w:rsid w:val="00BC2176"/>
    <w:rsid w:val="00BC4BBA"/>
    <w:rsid w:val="00BD10B9"/>
    <w:rsid w:val="00BD119E"/>
    <w:rsid w:val="00BD6FF9"/>
    <w:rsid w:val="00BE14E9"/>
    <w:rsid w:val="00BE2FEE"/>
    <w:rsid w:val="00BE4519"/>
    <w:rsid w:val="00BF259D"/>
    <w:rsid w:val="00C01315"/>
    <w:rsid w:val="00C036AD"/>
    <w:rsid w:val="00C0696E"/>
    <w:rsid w:val="00C06BC9"/>
    <w:rsid w:val="00C15EBB"/>
    <w:rsid w:val="00C161CE"/>
    <w:rsid w:val="00C17695"/>
    <w:rsid w:val="00C21B4E"/>
    <w:rsid w:val="00C2556C"/>
    <w:rsid w:val="00C276A2"/>
    <w:rsid w:val="00C30272"/>
    <w:rsid w:val="00C307EC"/>
    <w:rsid w:val="00C348D9"/>
    <w:rsid w:val="00C372D3"/>
    <w:rsid w:val="00C37F4B"/>
    <w:rsid w:val="00C4079F"/>
    <w:rsid w:val="00C41497"/>
    <w:rsid w:val="00C4170F"/>
    <w:rsid w:val="00C506D9"/>
    <w:rsid w:val="00C53566"/>
    <w:rsid w:val="00C549DB"/>
    <w:rsid w:val="00C55F88"/>
    <w:rsid w:val="00C5780B"/>
    <w:rsid w:val="00C626FE"/>
    <w:rsid w:val="00C639D5"/>
    <w:rsid w:val="00C652AC"/>
    <w:rsid w:val="00C74831"/>
    <w:rsid w:val="00C77098"/>
    <w:rsid w:val="00C81126"/>
    <w:rsid w:val="00C8267E"/>
    <w:rsid w:val="00C82746"/>
    <w:rsid w:val="00C84520"/>
    <w:rsid w:val="00C9556C"/>
    <w:rsid w:val="00CA1E7F"/>
    <w:rsid w:val="00CA7185"/>
    <w:rsid w:val="00CA77C3"/>
    <w:rsid w:val="00CC702B"/>
    <w:rsid w:val="00CC7E58"/>
    <w:rsid w:val="00CD0E81"/>
    <w:rsid w:val="00CD47DF"/>
    <w:rsid w:val="00CD6C90"/>
    <w:rsid w:val="00CE28D3"/>
    <w:rsid w:val="00CE3F30"/>
    <w:rsid w:val="00CE7BEA"/>
    <w:rsid w:val="00D041F3"/>
    <w:rsid w:val="00D04D93"/>
    <w:rsid w:val="00D05621"/>
    <w:rsid w:val="00D13692"/>
    <w:rsid w:val="00D15A4E"/>
    <w:rsid w:val="00D16E24"/>
    <w:rsid w:val="00D17672"/>
    <w:rsid w:val="00D228FE"/>
    <w:rsid w:val="00D27C31"/>
    <w:rsid w:val="00D31475"/>
    <w:rsid w:val="00D447F6"/>
    <w:rsid w:val="00D45934"/>
    <w:rsid w:val="00D5245D"/>
    <w:rsid w:val="00D54BAE"/>
    <w:rsid w:val="00D57D58"/>
    <w:rsid w:val="00D67FCE"/>
    <w:rsid w:val="00D76EED"/>
    <w:rsid w:val="00D80CBC"/>
    <w:rsid w:val="00D84D1E"/>
    <w:rsid w:val="00DA3600"/>
    <w:rsid w:val="00DB3A1E"/>
    <w:rsid w:val="00DE2282"/>
    <w:rsid w:val="00DE3D11"/>
    <w:rsid w:val="00DF0C64"/>
    <w:rsid w:val="00DF76F3"/>
    <w:rsid w:val="00E003D7"/>
    <w:rsid w:val="00E06470"/>
    <w:rsid w:val="00E07C30"/>
    <w:rsid w:val="00E10791"/>
    <w:rsid w:val="00E22A54"/>
    <w:rsid w:val="00E276C3"/>
    <w:rsid w:val="00E3015C"/>
    <w:rsid w:val="00E40504"/>
    <w:rsid w:val="00E40D96"/>
    <w:rsid w:val="00E43B9A"/>
    <w:rsid w:val="00E46517"/>
    <w:rsid w:val="00E47F3D"/>
    <w:rsid w:val="00E51268"/>
    <w:rsid w:val="00E54C7C"/>
    <w:rsid w:val="00E54E37"/>
    <w:rsid w:val="00E65793"/>
    <w:rsid w:val="00E71E47"/>
    <w:rsid w:val="00E77A36"/>
    <w:rsid w:val="00E77C9D"/>
    <w:rsid w:val="00E808D4"/>
    <w:rsid w:val="00E8213C"/>
    <w:rsid w:val="00E84FF9"/>
    <w:rsid w:val="00E85242"/>
    <w:rsid w:val="00E907FF"/>
    <w:rsid w:val="00E97457"/>
    <w:rsid w:val="00EA0684"/>
    <w:rsid w:val="00EA41DC"/>
    <w:rsid w:val="00EA509E"/>
    <w:rsid w:val="00EB51B1"/>
    <w:rsid w:val="00EB6458"/>
    <w:rsid w:val="00EC70BF"/>
    <w:rsid w:val="00ED0541"/>
    <w:rsid w:val="00ED1866"/>
    <w:rsid w:val="00EF172D"/>
    <w:rsid w:val="00EF59DB"/>
    <w:rsid w:val="00EF76AC"/>
    <w:rsid w:val="00F0278E"/>
    <w:rsid w:val="00F03BBA"/>
    <w:rsid w:val="00F06F2A"/>
    <w:rsid w:val="00F07D07"/>
    <w:rsid w:val="00F121FF"/>
    <w:rsid w:val="00F148EF"/>
    <w:rsid w:val="00F15EAD"/>
    <w:rsid w:val="00F22732"/>
    <w:rsid w:val="00F2413B"/>
    <w:rsid w:val="00F315E3"/>
    <w:rsid w:val="00F354AB"/>
    <w:rsid w:val="00F42140"/>
    <w:rsid w:val="00F4579F"/>
    <w:rsid w:val="00F45A77"/>
    <w:rsid w:val="00F5320E"/>
    <w:rsid w:val="00F54F6F"/>
    <w:rsid w:val="00F63DBB"/>
    <w:rsid w:val="00F668A0"/>
    <w:rsid w:val="00F71890"/>
    <w:rsid w:val="00F722EC"/>
    <w:rsid w:val="00F91B2D"/>
    <w:rsid w:val="00F940E0"/>
    <w:rsid w:val="00FA6EDA"/>
    <w:rsid w:val="00FB21DB"/>
    <w:rsid w:val="00FC2C0E"/>
    <w:rsid w:val="00FD3024"/>
    <w:rsid w:val="00FD66B5"/>
    <w:rsid w:val="00FD68DB"/>
    <w:rsid w:val="00FF2DE0"/>
    <w:rsid w:val="00FF3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1FF8B7"/>
  <w15:docId w15:val="{122047E3-7DED-4044-95EC-3DDA2539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C2176"/>
    <w:rPr>
      <w:sz w:val="24"/>
      <w:szCs w:val="24"/>
    </w:rPr>
  </w:style>
  <w:style w:type="paragraph" w:styleId="Titolo1">
    <w:name w:val="heading 1"/>
    <w:basedOn w:val="Normale"/>
    <w:next w:val="Normale"/>
    <w:qFormat/>
    <w:rsid w:val="0071660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qFormat/>
    <w:rsid w:val="00C5780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3425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qFormat/>
    <w:rsid w:val="00AA4F2D"/>
    <w:pPr>
      <w:keepNext/>
      <w:autoSpaceDE w:val="0"/>
      <w:autoSpaceDN w:val="0"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4B735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A69E6"/>
    <w:pPr>
      <w:spacing w:before="100" w:beforeAutospacing="1" w:after="100" w:afterAutospacing="1"/>
    </w:pPr>
  </w:style>
  <w:style w:type="character" w:styleId="Enfasigrassetto">
    <w:name w:val="Strong"/>
    <w:qFormat/>
    <w:rsid w:val="005A69E6"/>
    <w:rPr>
      <w:b/>
      <w:bCs/>
    </w:rPr>
  </w:style>
  <w:style w:type="paragraph" w:customStyle="1" w:styleId="titgiurispr">
    <w:name w:val="titgiurispr"/>
    <w:basedOn w:val="Normale"/>
    <w:rsid w:val="005A69E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5A69E6"/>
  </w:style>
  <w:style w:type="character" w:styleId="Enfasicorsivo">
    <w:name w:val="Emphasis"/>
    <w:qFormat/>
    <w:rsid w:val="005A69E6"/>
    <w:rPr>
      <w:i/>
      <w:iCs/>
    </w:rPr>
  </w:style>
  <w:style w:type="paragraph" w:customStyle="1" w:styleId="Default">
    <w:name w:val="Default"/>
    <w:rsid w:val="005A69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uiPriority w:val="99"/>
    <w:rsid w:val="006D5A3A"/>
    <w:rPr>
      <w:color w:val="0000FF"/>
      <w:u w:val="single"/>
    </w:rPr>
  </w:style>
  <w:style w:type="paragraph" w:customStyle="1" w:styleId="1CarattereCarattereCarattereCarattereCarattereCarattereCarattereCarattereCarattereCarattereCarattereCarattereCarattereCarattereCarattereCarattere">
    <w:name w:val="1 Carattere Carattere Carattere Carattere Carattere Carattere Carattere Carattere Carattere Carattere Carattere Carattere Carattere Carattere Carattere Carattere"/>
    <w:basedOn w:val="Normale"/>
    <w:rsid w:val="007276B0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western">
    <w:name w:val="western"/>
    <w:basedOn w:val="Normale"/>
    <w:rsid w:val="004B735C"/>
    <w:pPr>
      <w:spacing w:before="100" w:beforeAutospacing="1"/>
      <w:ind w:left="1945" w:firstLine="363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B1021F"/>
    <w:pPr>
      <w:spacing w:after="120"/>
      <w:ind w:left="283"/>
    </w:pPr>
  </w:style>
  <w:style w:type="paragraph" w:customStyle="1" w:styleId="Testo10modulistica">
    <w:name w:val="Testo 10 modulistica"/>
    <w:basedOn w:val="Normale"/>
    <w:rsid w:val="00B1021F"/>
    <w:pPr>
      <w:autoSpaceDE w:val="0"/>
      <w:autoSpaceDN w:val="0"/>
      <w:adjustRightInd w:val="0"/>
      <w:spacing w:line="288" w:lineRule="atLeast"/>
      <w:ind w:firstLine="360"/>
      <w:jc w:val="both"/>
    </w:pPr>
    <w:rPr>
      <w:rFonts w:ascii="NewAster" w:hAnsi="NewAster" w:cs="NewAster"/>
      <w:color w:val="000000"/>
      <w:sz w:val="20"/>
      <w:szCs w:val="20"/>
    </w:rPr>
  </w:style>
  <w:style w:type="paragraph" w:customStyle="1" w:styleId="Corpodeltesto">
    <w:name w:val="Corpo del testo"/>
    <w:basedOn w:val="Normale"/>
    <w:link w:val="CorpodeltestoCarattere"/>
    <w:rsid w:val="00716605"/>
    <w:pPr>
      <w:spacing w:after="120"/>
    </w:pPr>
  </w:style>
  <w:style w:type="paragraph" w:styleId="Rientrocorpodeltesto2">
    <w:name w:val="Body Text Indent 2"/>
    <w:basedOn w:val="Normale"/>
    <w:rsid w:val="00716605"/>
    <w:pPr>
      <w:spacing w:after="120" w:line="480" w:lineRule="auto"/>
      <w:ind w:left="283"/>
    </w:pPr>
  </w:style>
  <w:style w:type="character" w:customStyle="1" w:styleId="SottotitoloCarattere">
    <w:name w:val="Sottotitolo Carattere"/>
    <w:link w:val="Sottotitolo"/>
    <w:locked/>
    <w:rsid w:val="00716605"/>
    <w:rPr>
      <w:rFonts w:ascii="Courier" w:hAnsi="Courier"/>
      <w:b/>
      <w:bCs/>
      <w:sz w:val="24"/>
      <w:szCs w:val="24"/>
      <w:lang w:val="it-IT" w:eastAsia="it-IT" w:bidi="ar-SA"/>
    </w:rPr>
  </w:style>
  <w:style w:type="paragraph" w:styleId="Sottotitolo">
    <w:name w:val="Subtitle"/>
    <w:basedOn w:val="Normale"/>
    <w:link w:val="SottotitoloCarattere"/>
    <w:qFormat/>
    <w:rsid w:val="00716605"/>
    <w:pPr>
      <w:autoSpaceDE w:val="0"/>
      <w:autoSpaceDN w:val="0"/>
      <w:jc w:val="center"/>
    </w:pPr>
    <w:rPr>
      <w:rFonts w:ascii="Courier" w:hAnsi="Courier"/>
      <w:b/>
      <w:bCs/>
    </w:rPr>
  </w:style>
  <w:style w:type="table" w:styleId="Grigliatabella">
    <w:name w:val="Table Grid"/>
    <w:basedOn w:val="Tabellanormale"/>
    <w:rsid w:val="0071660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edio">
    <w:name w:val="msonormalcxspmedio"/>
    <w:basedOn w:val="Normale"/>
    <w:rsid w:val="00716605"/>
    <w:pPr>
      <w:spacing w:before="100" w:beforeAutospacing="1" w:after="100" w:afterAutospacing="1"/>
    </w:pPr>
  </w:style>
  <w:style w:type="character" w:customStyle="1" w:styleId="A62">
    <w:name w:val="A6+2"/>
    <w:rsid w:val="00757A90"/>
    <w:rPr>
      <w:rFonts w:cs="NewAster"/>
      <w:i/>
      <w:iCs/>
      <w:color w:val="000000"/>
      <w:sz w:val="20"/>
      <w:szCs w:val="20"/>
      <w:u w:val="single"/>
    </w:rPr>
  </w:style>
  <w:style w:type="paragraph" w:customStyle="1" w:styleId="Pa75">
    <w:name w:val="Pa75"/>
    <w:basedOn w:val="Default"/>
    <w:next w:val="Default"/>
    <w:rsid w:val="00757A90"/>
    <w:pPr>
      <w:spacing w:line="201" w:lineRule="atLeast"/>
    </w:pPr>
    <w:rPr>
      <w:rFonts w:ascii="NewAster" w:hAnsi="NewAster"/>
      <w:color w:val="auto"/>
    </w:rPr>
  </w:style>
  <w:style w:type="paragraph" w:styleId="Corpodeltesto2">
    <w:name w:val="Body Text 2"/>
    <w:basedOn w:val="Normale"/>
    <w:rsid w:val="00AA4F2D"/>
    <w:pPr>
      <w:spacing w:after="120" w:line="480" w:lineRule="auto"/>
    </w:pPr>
  </w:style>
  <w:style w:type="character" w:customStyle="1" w:styleId="Titolo4Carattere">
    <w:name w:val="Titolo 4 Carattere"/>
    <w:link w:val="Titolo4"/>
    <w:uiPriority w:val="9"/>
    <w:semiHidden/>
    <w:locked/>
    <w:rsid w:val="00AA4F2D"/>
    <w:rPr>
      <w:b/>
      <w:bCs/>
      <w:sz w:val="28"/>
      <w:szCs w:val="28"/>
      <w:lang w:val="it-IT" w:eastAsia="it-IT" w:bidi="ar-SA"/>
    </w:rPr>
  </w:style>
  <w:style w:type="character" w:customStyle="1" w:styleId="Corpodeltesto3Carattere">
    <w:name w:val="Corpo del testo 3 Carattere"/>
    <w:link w:val="Corpodeltesto3"/>
    <w:semiHidden/>
    <w:locked/>
    <w:rsid w:val="00AA4F2D"/>
    <w:rPr>
      <w:sz w:val="16"/>
      <w:szCs w:val="16"/>
      <w:lang w:val="it-IT" w:eastAsia="it-IT" w:bidi="ar-SA"/>
    </w:rPr>
  </w:style>
  <w:style w:type="paragraph" w:styleId="Corpodeltesto3">
    <w:name w:val="Body Text 3"/>
    <w:basedOn w:val="Normale"/>
    <w:link w:val="Corpodeltesto3Carattere"/>
    <w:rsid w:val="00AA4F2D"/>
    <w:pPr>
      <w:autoSpaceDE w:val="0"/>
      <w:autoSpaceDN w:val="0"/>
      <w:spacing w:after="120"/>
    </w:pPr>
    <w:rPr>
      <w:sz w:val="16"/>
      <w:szCs w:val="16"/>
    </w:rPr>
  </w:style>
  <w:style w:type="paragraph" w:styleId="Testofumetto">
    <w:name w:val="Balloon Text"/>
    <w:basedOn w:val="Normale"/>
    <w:link w:val="TestofumettoCarattere"/>
    <w:rsid w:val="00646C0A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646C0A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link w:val="Rientrocorpodeltesto"/>
    <w:rsid w:val="00401268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0C4A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4ACA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0C4A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C4ACA"/>
    <w:rPr>
      <w:sz w:val="24"/>
      <w:szCs w:val="24"/>
    </w:rPr>
  </w:style>
  <w:style w:type="character" w:customStyle="1" w:styleId="CorpodeltestoCarattere">
    <w:name w:val="Corpo del testo Carattere"/>
    <w:link w:val="Corpodeltesto"/>
    <w:rsid w:val="00512EDD"/>
    <w:rPr>
      <w:sz w:val="24"/>
      <w:szCs w:val="24"/>
    </w:rPr>
  </w:style>
  <w:style w:type="paragraph" w:styleId="Paragrafoelenco">
    <w:name w:val="List Paragraph"/>
    <w:basedOn w:val="Normale"/>
    <w:uiPriority w:val="99"/>
    <w:qFormat/>
    <w:rsid w:val="00FD66B5"/>
    <w:pPr>
      <w:ind w:left="708"/>
    </w:pPr>
    <w:rPr>
      <w:sz w:val="20"/>
      <w:szCs w:val="20"/>
    </w:rPr>
  </w:style>
  <w:style w:type="paragraph" w:customStyle="1" w:styleId="Corpodeltesto1">
    <w:name w:val="Corpo del testo1"/>
    <w:basedOn w:val="Normale"/>
    <w:rsid w:val="005311DD"/>
    <w:rPr>
      <w:sz w:val="28"/>
      <w:szCs w:val="20"/>
      <w:lang w:eastAsia="zh-TW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0E81"/>
    <w:rPr>
      <w:color w:val="605E5C"/>
      <w:shd w:val="clear" w:color="auto" w:fill="E1DFDD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659D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659DC"/>
    <w:rPr>
      <w:i/>
      <w:iCs/>
      <w:color w:val="404040" w:themeColor="text1" w:themeTint="BF"/>
      <w:sz w:val="24"/>
      <w:szCs w:val="24"/>
    </w:rPr>
  </w:style>
  <w:style w:type="paragraph" w:styleId="Indice5">
    <w:name w:val="index 5"/>
    <w:basedOn w:val="Normale"/>
    <w:next w:val="Normale"/>
    <w:autoRedefine/>
    <w:semiHidden/>
    <w:rsid w:val="007F784F"/>
    <w:pPr>
      <w:ind w:left="1000" w:hanging="200"/>
    </w:pPr>
    <w:rPr>
      <w:sz w:val="20"/>
      <w:szCs w:val="20"/>
    </w:rPr>
  </w:style>
  <w:style w:type="paragraph" w:customStyle="1" w:styleId="xmsonormal">
    <w:name w:val="x_msonormal"/>
    <w:basedOn w:val="Normale"/>
    <w:rsid w:val="00E77A36"/>
    <w:pPr>
      <w:spacing w:before="100" w:beforeAutospacing="1" w:after="100" w:afterAutospacing="1"/>
    </w:pPr>
  </w:style>
  <w:style w:type="paragraph" w:customStyle="1" w:styleId="xmsolistparagraph">
    <w:name w:val="x_msolistparagraph"/>
    <w:basedOn w:val="Normale"/>
    <w:rsid w:val="00E77A36"/>
    <w:pPr>
      <w:spacing w:before="100" w:beforeAutospacing="1" w:after="100" w:afterAutospacing="1"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BE4519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semiHidden/>
    <w:rsid w:val="003425F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g-star-inserted">
    <w:name w:val="ng-star-inserted"/>
    <w:basedOn w:val="Normale"/>
    <w:rsid w:val="00CC702B"/>
    <w:pPr>
      <w:spacing w:before="100" w:beforeAutospacing="1" w:after="100" w:afterAutospacing="1"/>
    </w:pPr>
  </w:style>
  <w:style w:type="character" w:customStyle="1" w:styleId="ng-star-inserted1">
    <w:name w:val="ng-star-inserted1"/>
    <w:basedOn w:val="Carpredefinitoparagrafo"/>
    <w:rsid w:val="00CC702B"/>
  </w:style>
  <w:style w:type="paragraph" w:styleId="Corpotesto">
    <w:name w:val="Body Text"/>
    <w:basedOn w:val="Normale"/>
    <w:link w:val="CorpotestoCarattere"/>
    <w:semiHidden/>
    <w:unhideWhenUsed/>
    <w:rsid w:val="001047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1047B0"/>
    <w:rPr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A7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49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4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pasetto\Desktop\Manifestazione%20interesse_2023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4F197-D691-4E87-BE01-2225D0B74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Manifestazione interesse_2023</Template>
  <TotalTime>4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TAR TOSCANA, SEZ</vt:lpstr>
      <vt:lpstr>    Spett.le</vt:lpstr>
      <vt:lpstr>    AMIA Verona SpA</vt:lpstr>
      <vt:lpstr>        </vt:lpstr>
      <vt:lpstr>        </vt:lpstr>
    </vt:vector>
  </TitlesOfParts>
  <Company>Comune di Verona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 TOSCANA, SEZ</dc:title>
  <dc:creator>Pasetto Luciano</dc:creator>
  <cp:lastModifiedBy>Roner Davide</cp:lastModifiedBy>
  <cp:revision>3</cp:revision>
  <cp:lastPrinted>2026-02-04T11:26:00Z</cp:lastPrinted>
  <dcterms:created xsi:type="dcterms:W3CDTF">2026-10-07T14:07:00Z</dcterms:created>
  <dcterms:modified xsi:type="dcterms:W3CDTF">2026-10-07T14:07:00Z</dcterms:modified>
</cp:coreProperties>
</file>